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B2F69" w14:textId="1B119341" w:rsidR="00E17FCE" w:rsidRDefault="005709EE" w:rsidP="009E3E4E">
      <w:pPr>
        <w:jc w:val="center"/>
        <w:rPr>
          <w:rStyle w:val="Enfasigrassetto"/>
          <w:b w:val="0"/>
          <w:bCs w:val="0"/>
        </w:rPr>
      </w:pPr>
      <w:r>
        <w:rPr>
          <w:noProof/>
        </w:rPr>
        <w:drawing>
          <wp:inline distT="0" distB="0" distL="0" distR="0" wp14:anchorId="35FCE159" wp14:editId="6CBD7425">
            <wp:extent cx="3436620" cy="5483849"/>
            <wp:effectExtent l="0" t="0" r="0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magin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3331" cy="5494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E70CA5" w14:textId="6E308702" w:rsidR="004F5A84" w:rsidRDefault="00CF5602" w:rsidP="00900113">
      <w:pPr>
        <w:rPr>
          <w:rStyle w:val="Enfasigrassetto"/>
          <w:b w:val="0"/>
          <w:bCs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2BCAC4" wp14:editId="5943AE6E">
                <wp:simplePos x="0" y="0"/>
                <wp:positionH relativeFrom="margin">
                  <wp:posOffset>1097915</wp:posOffset>
                </wp:positionH>
                <wp:positionV relativeFrom="paragraph">
                  <wp:posOffset>239676</wp:posOffset>
                </wp:positionV>
                <wp:extent cx="3827721" cy="0"/>
                <wp:effectExtent l="0" t="19050" r="40005" b="38100"/>
                <wp:wrapNone/>
                <wp:docPr id="5" name="Connettore dirit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27721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FF23B0"/>
                          </a:solidFill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149EE5D" id="Connettore diritto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86.45pt,18.85pt" to="387.8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" strokecolor="#ff23b0" strokeweight="4.5pt">
                <v:stroke joinstyle="miter"/>
                <w10:wrap anchorx="margin"/>
              </v:line>
            </w:pict>
          </mc:Fallback>
        </mc:AlternateContent>
      </w:r>
    </w:p>
    <w:p w14:paraId="70DCD76D" w14:textId="5D83AF6C" w:rsidR="004F5A84" w:rsidRPr="000D7A73" w:rsidRDefault="004F5A84" w:rsidP="00900113">
      <w:pPr>
        <w:rPr>
          <w:rStyle w:val="Enfasigrassetto"/>
          <w:rFonts w:ascii="MarselisPro" w:hAnsi="MarselisPro" w:cs="MarselisPro"/>
          <w:b w:val="0"/>
          <w:bCs w:val="0"/>
        </w:rPr>
      </w:pPr>
    </w:p>
    <w:p w14:paraId="0802C01D" w14:textId="489F8BEB" w:rsidR="002053CC" w:rsidRPr="005E272D" w:rsidRDefault="00D62F2A" w:rsidP="002053CC">
      <w:pPr>
        <w:pStyle w:val="Titolo"/>
        <w:jc w:val="center"/>
        <w:rPr>
          <w:rStyle w:val="Enfasigrassetto"/>
          <w:rFonts w:ascii="Marselis OT" w:hAnsi="Marselis OT" w:cs="MarselisPro-Bold"/>
          <w:b/>
          <w:bCs w:val="0"/>
          <w:sz w:val="72"/>
          <w:szCs w:val="72"/>
        </w:rPr>
      </w:pPr>
      <w:r w:rsidRPr="005E272D">
        <w:rPr>
          <w:rStyle w:val="Enfasigrassetto"/>
          <w:rFonts w:ascii="Marselis OT" w:hAnsi="Marselis OT" w:cs="MarselisPro-Bold"/>
          <w:b/>
          <w:bCs w:val="0"/>
          <w:color w:val="auto"/>
          <w:sz w:val="72"/>
          <w:szCs w:val="72"/>
        </w:rPr>
        <w:t>CALENDARIO</w:t>
      </w:r>
    </w:p>
    <w:p w14:paraId="063EFA10" w14:textId="7435ED39" w:rsidR="009E3E4E" w:rsidRPr="009E3E4E" w:rsidRDefault="00164071" w:rsidP="009E3E4E">
      <w:pPr>
        <w:pStyle w:val="Titolo"/>
        <w:jc w:val="center"/>
        <w:rPr>
          <w:rFonts w:ascii="Marselis OT" w:hAnsi="Marselis OT" w:cs="MarselisPro-Bold"/>
          <w:color w:val="FF23B0"/>
          <w:sz w:val="72"/>
          <w:szCs w:val="72"/>
        </w:rPr>
      </w:pPr>
      <w:r>
        <w:rPr>
          <w:rStyle w:val="Enfasigrassetto"/>
          <w:rFonts w:ascii="Marselis OT" w:hAnsi="Marselis OT" w:cs="MarselisPro-Bold"/>
          <w:b/>
          <w:bCs w:val="0"/>
          <w:color w:val="FF23B0"/>
          <w:sz w:val="72"/>
          <w:szCs w:val="72"/>
        </w:rPr>
        <w:t>8</w:t>
      </w:r>
      <w:r w:rsidR="00EC32C6">
        <w:rPr>
          <w:rStyle w:val="Enfasigrassetto"/>
          <w:rFonts w:ascii="Marselis OT" w:hAnsi="Marselis OT" w:cs="MarselisPro-Bold"/>
          <w:b/>
          <w:bCs w:val="0"/>
          <w:color w:val="FF23B0"/>
          <w:sz w:val="72"/>
          <w:szCs w:val="72"/>
        </w:rPr>
        <w:t>1</w:t>
      </w:r>
      <w:r w:rsidR="00D62F2A" w:rsidRPr="005E272D">
        <w:rPr>
          <w:rStyle w:val="Enfasigrassetto"/>
          <w:rFonts w:ascii="Marselis OT" w:hAnsi="Marselis OT" w:cs="MarselisPro-Bold"/>
          <w:b/>
          <w:bCs w:val="0"/>
          <w:color w:val="FF23B0"/>
          <w:sz w:val="72"/>
          <w:szCs w:val="72"/>
        </w:rPr>
        <w:t>° CAMPIONATO DI SERIE A</w:t>
      </w:r>
      <w:r w:rsidR="005A5A90">
        <w:rPr>
          <w:rStyle w:val="Enfasigrassetto"/>
          <w:rFonts w:ascii="Marselis OT" w:hAnsi="Marselis OT" w:cs="MarselisPro-Bold"/>
          <w:b/>
          <w:bCs w:val="0"/>
          <w:color w:val="FF23B0"/>
          <w:sz w:val="72"/>
          <w:szCs w:val="72"/>
        </w:rPr>
        <w:t>2</w:t>
      </w:r>
      <w:r w:rsidR="009E3E4E">
        <w:rPr>
          <w:rStyle w:val="Enfasigrassetto"/>
          <w:rFonts w:ascii="Marselis OT" w:hAnsi="Marselis OT" w:cs="MarselisPro-Bold"/>
          <w:b/>
          <w:bCs w:val="0"/>
          <w:color w:val="FF23B0"/>
          <w:sz w:val="72"/>
          <w:szCs w:val="72"/>
        </w:rPr>
        <w:br/>
      </w:r>
      <w:r w:rsidR="0069320D">
        <w:rPr>
          <w:rStyle w:val="Enfasigrassetto"/>
          <w:rFonts w:ascii="Marselis OT" w:hAnsi="Marselis OT" w:cs="MarselisPro-Bold"/>
          <w:b/>
          <w:bCs w:val="0"/>
          <w:color w:val="FF23B0"/>
          <w:sz w:val="72"/>
          <w:szCs w:val="72"/>
        </w:rPr>
        <w:t>POOL SALVEZZA</w:t>
      </w:r>
    </w:p>
    <w:p w14:paraId="5F270A83" w14:textId="0CCB2E5C" w:rsidR="004F5A84" w:rsidRPr="005E272D" w:rsidRDefault="004F5A84" w:rsidP="004F5A84">
      <w:pPr>
        <w:jc w:val="center"/>
        <w:rPr>
          <w:rStyle w:val="Enfasigrassetto"/>
          <w:rFonts w:ascii="Marselis OT" w:hAnsi="Marselis OT" w:cs="MarselisPro"/>
          <w:b w:val="0"/>
          <w:bCs w:val="0"/>
        </w:rPr>
      </w:pPr>
    </w:p>
    <w:p w14:paraId="332F4FCC" w14:textId="3C6E0ACC" w:rsidR="009E3E1E" w:rsidRPr="005E272D" w:rsidRDefault="009C7983" w:rsidP="009E3E1E">
      <w:pPr>
        <w:jc w:val="center"/>
        <w:rPr>
          <w:rStyle w:val="Enfasigrassetto"/>
          <w:rFonts w:ascii="Marselis OT" w:hAnsi="Marselis OT" w:cs="MarselisPro-Bold"/>
          <w:sz w:val="44"/>
          <w:szCs w:val="44"/>
        </w:rPr>
      </w:pPr>
      <w:r w:rsidRPr="005E272D">
        <w:rPr>
          <w:rStyle w:val="Enfasigrassetto"/>
          <w:rFonts w:ascii="Marselis OT" w:hAnsi="Marselis OT" w:cs="MarselisPro-Bold"/>
          <w:sz w:val="44"/>
          <w:szCs w:val="44"/>
        </w:rPr>
        <w:t xml:space="preserve">Stagione </w:t>
      </w:r>
      <w:r w:rsidR="00646E99">
        <w:rPr>
          <w:rStyle w:val="Enfasigrassetto"/>
          <w:rFonts w:ascii="Marselis OT" w:hAnsi="Marselis OT" w:cs="MarselisPro-Bold"/>
          <w:sz w:val="44"/>
          <w:szCs w:val="44"/>
        </w:rPr>
        <w:t>2025</w:t>
      </w:r>
      <w:r w:rsidRPr="005E272D">
        <w:rPr>
          <w:rStyle w:val="Enfasigrassetto"/>
          <w:rFonts w:ascii="Marselis OT" w:hAnsi="Marselis OT" w:cs="MarselisPro-Bold"/>
          <w:sz w:val="44"/>
          <w:szCs w:val="44"/>
        </w:rPr>
        <w:t>/2</w:t>
      </w:r>
      <w:r w:rsidR="00EC32C6">
        <w:rPr>
          <w:rStyle w:val="Enfasigrassetto"/>
          <w:rFonts w:ascii="Marselis OT" w:hAnsi="Marselis OT" w:cs="MarselisPro-Bold"/>
          <w:sz w:val="44"/>
          <w:szCs w:val="44"/>
        </w:rPr>
        <w:t>6</w:t>
      </w:r>
    </w:p>
    <w:p w14:paraId="3EDBB145" w14:textId="2BF8E9D5" w:rsidR="00D62F2A" w:rsidRDefault="009E3E4E" w:rsidP="009E3E1E">
      <w:pPr>
        <w:jc w:val="center"/>
        <w:rPr>
          <w:rStyle w:val="Enfasigrassetto"/>
          <w:rFonts w:ascii="Marselis OT" w:hAnsi="Marselis OT"/>
          <w:b w:val="0"/>
          <w:bCs w:val="0"/>
        </w:rPr>
      </w:pPr>
      <w:r w:rsidRPr="000A1E85">
        <w:rPr>
          <w:rFonts w:ascii="Marselis OT" w:hAnsi="Marselis OT" w:cstheme="minorHAnsi"/>
          <w:bCs/>
          <w:noProof/>
          <w:sz w:val="72"/>
          <w:szCs w:val="72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83A276" wp14:editId="072F69C6">
                <wp:simplePos x="0" y="0"/>
                <wp:positionH relativeFrom="page">
                  <wp:align>left</wp:align>
                </wp:positionH>
                <wp:positionV relativeFrom="paragraph">
                  <wp:posOffset>155575</wp:posOffset>
                </wp:positionV>
                <wp:extent cx="7562850" cy="1338831"/>
                <wp:effectExtent l="0" t="0" r="19050" b="1397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62850" cy="1338831"/>
                        </a:xfrm>
                        <a:prstGeom prst="rect">
                          <a:avLst/>
                        </a:prstGeom>
                        <a:solidFill>
                          <a:srgbClr val="FF23B0"/>
                        </a:solidFill>
                        <a:ln w="6350">
                          <a:solidFill>
                            <a:srgbClr val="FF23B0"/>
                          </a:solidFill>
                        </a:ln>
                      </wps:spPr>
                      <wps:txbx>
                        <w:txbxContent>
                          <w:p w14:paraId="31025553" w14:textId="0682349A" w:rsidR="004F5A84" w:rsidRPr="005E272D" w:rsidRDefault="003F6BD4" w:rsidP="004F5A84">
                            <w:pPr>
                              <w:jc w:val="center"/>
                              <w:rPr>
                                <w:rFonts w:ascii="Marselis OT" w:hAnsi="Marselis OT" w:cs="Marselis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5E272D">
                              <w:rPr>
                                <w:rFonts w:ascii="Marselis OT" w:hAnsi="Marselis OT" w:cs="Marselis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 CURA DI LEGA VOLLEY FEMMINILE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83A276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0;margin-top:12.25pt;width:595.5pt;height:105.4pt;z-index:25166028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" fillcolor="#ff23b0" strokecolor="#ff23b0" strokeweight=".5pt">
                <v:textbox>
                  <w:txbxContent>
                    <w:p w14:paraId="31025553" w14:textId="0682349A" w:rsidR="004F5A84" w:rsidRPr="005E272D" w:rsidRDefault="003F6BD4" w:rsidP="004F5A84">
                      <w:pPr>
                        <w:jc w:val="center"/>
                        <w:rPr>
                          <w:rFonts w:ascii="Marselis OT" w:hAnsi="Marselis OT" w:cs="Marselis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5E272D">
                        <w:rPr>
                          <w:rFonts w:ascii="Marselis OT" w:hAnsi="Marselis OT" w:cs="Marselis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 CURA DI LEGA VOLLEY FEMMINILE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A4287F2" w14:textId="09D7843E" w:rsidR="004F5A84" w:rsidRPr="000A1E85" w:rsidRDefault="004F5A84" w:rsidP="009E3E1E">
      <w:pPr>
        <w:jc w:val="center"/>
        <w:rPr>
          <w:rStyle w:val="Enfasigrassetto"/>
          <w:rFonts w:ascii="Marselis OT" w:hAnsi="Marselis OT"/>
          <w:b w:val="0"/>
          <w:bCs w:val="0"/>
        </w:rPr>
      </w:pPr>
      <w:r w:rsidRPr="000A1E85">
        <w:rPr>
          <w:rStyle w:val="Enfasigrassetto"/>
          <w:rFonts w:ascii="Marselis OT" w:hAnsi="Marselis OT"/>
          <w:b w:val="0"/>
          <w:bCs w:val="0"/>
        </w:rPr>
        <w:br w:type="page"/>
      </w:r>
    </w:p>
    <w:tbl>
      <w:tblPr>
        <w:tblW w:w="10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708"/>
        <w:gridCol w:w="5504"/>
      </w:tblGrid>
      <w:tr w:rsidR="00D62F2A" w:rsidRPr="003A22AE" w14:paraId="3B3C1434" w14:textId="77777777" w:rsidTr="00143491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E2DB9C1" w14:textId="2B62BBA4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lastRenderedPageBreak/>
              <w:t xml:space="preserve">1^ GIORNATA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–</w:t>
            </w: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1 febbraio 2026</w:t>
            </w: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</w:t>
            </w:r>
          </w:p>
        </w:tc>
      </w:tr>
      <w:tr w:rsidR="008B7FEF" w:rsidRPr="003A22AE" w14:paraId="107FDF41" w14:textId="77777777" w:rsidTr="00143491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0ADFE8BC" w14:textId="217B7F03" w:rsidR="008B7FEF" w:rsidRPr="00E3573A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  <w:tc>
          <w:tcPr>
            <w:tcW w:w="708" w:type="dxa"/>
            <w:noWrap/>
            <w:vAlign w:val="bottom"/>
            <w:hideMark/>
          </w:tcPr>
          <w:p w14:paraId="4AF01F9B" w14:textId="77777777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78F956B2" w14:textId="397DB6EC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</w:p>
        </w:tc>
      </w:tr>
      <w:tr w:rsidR="008B7FEF" w:rsidRPr="003A22AE" w14:paraId="0597A762" w14:textId="77777777" w:rsidTr="00143491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3F3CEA08" w14:textId="1E4F02EC" w:rsidR="008B7FEF" w:rsidRPr="00E3573A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</w:p>
        </w:tc>
        <w:tc>
          <w:tcPr>
            <w:tcW w:w="708" w:type="dxa"/>
            <w:noWrap/>
            <w:vAlign w:val="bottom"/>
            <w:hideMark/>
          </w:tcPr>
          <w:p w14:paraId="1EEAFFFD" w14:textId="77777777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386B4089" w14:textId="5D22A544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</w:tr>
      <w:tr w:rsidR="008B7FEF" w:rsidRPr="003A22AE" w14:paraId="5305CA8B" w14:textId="77777777" w:rsidTr="00143491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25FD0563" w14:textId="3F036C3A" w:rsidR="008B7FEF" w:rsidRPr="00E3573A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</w:p>
        </w:tc>
        <w:tc>
          <w:tcPr>
            <w:tcW w:w="708" w:type="dxa"/>
            <w:noWrap/>
            <w:vAlign w:val="bottom"/>
            <w:hideMark/>
          </w:tcPr>
          <w:p w14:paraId="76C475F0" w14:textId="77777777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69ED6342" w14:textId="31FD1BC0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5A5A90" w:rsidRPr="003A22AE" w14:paraId="5090FD56" w14:textId="77777777" w:rsidTr="00143491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20382218" w14:textId="57273A5D" w:rsidR="005A5A90" w:rsidRPr="00E3573A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  <w:tc>
          <w:tcPr>
            <w:tcW w:w="708" w:type="dxa"/>
            <w:noWrap/>
            <w:vAlign w:val="bottom"/>
            <w:hideMark/>
          </w:tcPr>
          <w:p w14:paraId="2480C644" w14:textId="77777777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7B42E67B" w14:textId="4E57D237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 w:rsidRPr="008B7FEF">
              <w:rPr>
                <w:rFonts w:ascii="Marselis OT" w:hAnsi="Marselis OT" w:cs="Calibri"/>
                <w:sz w:val="20"/>
                <w:szCs w:val="20"/>
              </w:rPr>
              <w:t>Volley Modena</w:t>
            </w:r>
            <w:r w:rsidR="0060292C">
              <w:rPr>
                <w:rFonts w:ascii="Marselis OT" w:hAnsi="Marselis OT" w:cs="Calibri"/>
                <w:sz w:val="20"/>
                <w:szCs w:val="20"/>
              </w:rPr>
              <w:t xml:space="preserve"> 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(</w:t>
            </w:r>
            <w:proofErr w:type="spellStart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ant</w:t>
            </w:r>
            <w:proofErr w:type="spellEnd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. 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3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1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/0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1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)</w:t>
            </w:r>
          </w:p>
        </w:tc>
      </w:tr>
      <w:tr w:rsidR="005A5A90" w:rsidRPr="003A22AE" w14:paraId="33C166E6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noWrap/>
            <w:vAlign w:val="bottom"/>
            <w:hideMark/>
          </w:tcPr>
          <w:p w14:paraId="2B9D2FF7" w14:textId="7F9F0C45" w:rsidR="005A5A90" w:rsidRPr="005A5A90" w:rsidRDefault="0069320D" w:rsidP="00646E99">
            <w:pPr>
              <w:spacing w:after="0" w:line="240" w:lineRule="auto"/>
              <w:rPr>
                <w:rFonts w:ascii="Marselis OT" w:eastAsia="Times New Roman" w:hAnsi="Marselis OT" w:cs="Calibri"/>
                <w:i/>
                <w:i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Tenaglia Abruzzo Altino Volley</w:t>
            </w:r>
            <w:r w:rsidR="005A5A90"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D62F2A" w:rsidRPr="003A22AE" w14:paraId="7A74E1B7" w14:textId="77777777" w:rsidTr="00143491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1D95482B" w14:textId="77777777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noWrap/>
            <w:vAlign w:val="bottom"/>
            <w:hideMark/>
          </w:tcPr>
          <w:p w14:paraId="02FE5F75" w14:textId="77777777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noWrap/>
            <w:vAlign w:val="bottom"/>
            <w:hideMark/>
          </w:tcPr>
          <w:p w14:paraId="73A0CA11" w14:textId="77777777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D62F2A" w:rsidRPr="003A22AE" w14:paraId="45F9C4C1" w14:textId="77777777" w:rsidTr="00143491">
        <w:trPr>
          <w:trHeight w:val="310"/>
        </w:trPr>
        <w:tc>
          <w:tcPr>
            <w:tcW w:w="10040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1DD7" w14:textId="211591BD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2^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8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febbraio 2026</w:t>
            </w:r>
          </w:p>
        </w:tc>
      </w:tr>
      <w:tr w:rsidR="008B7FEF" w:rsidRPr="003A22AE" w14:paraId="2B94EC5F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FF80" w14:textId="7BBB906F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8DBE" w14:textId="48517964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D8D5C" w14:textId="2B5C4AD7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</w:tr>
      <w:tr w:rsidR="008B7FEF" w:rsidRPr="003A22AE" w14:paraId="1C6FF6BC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CC36" w14:textId="69686384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Volley Modena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2E2F9" w14:textId="2758DB75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A3C80" w14:textId="0BE7025A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</w:tr>
      <w:tr w:rsidR="008B7FEF" w:rsidRPr="003A22AE" w14:paraId="1D6A7181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4412" w14:textId="028D6C2B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1BBE" w14:textId="1AEDF8DC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FA27" w14:textId="3B9C941F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5A5A90" w:rsidRPr="003A22AE" w14:paraId="4B771630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11258" w14:textId="1E08E0D0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8174" w14:textId="3CFB6847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7FD8E" w14:textId="791BD400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  <w:r w:rsidR="0060292C">
              <w:rPr>
                <w:rFonts w:ascii="Marselis OT" w:hAnsi="Marselis OT" w:cs="Calibri"/>
                <w:sz w:val="20"/>
                <w:szCs w:val="20"/>
              </w:rPr>
              <w:t xml:space="preserve"> 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(</w:t>
            </w:r>
            <w:proofErr w:type="spellStart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ant</w:t>
            </w:r>
            <w:proofErr w:type="spellEnd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. 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07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/0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2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)</w:t>
            </w:r>
          </w:p>
        </w:tc>
      </w:tr>
      <w:tr w:rsidR="005A5A90" w:rsidRPr="003A22AE" w14:paraId="6E79C19E" w14:textId="77777777" w:rsidTr="0059039C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B14F7" w14:textId="549AF0D0" w:rsidR="005A5A90" w:rsidRPr="005E272D" w:rsidRDefault="0069320D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Leonessa Altamura</w:t>
            </w:r>
            <w:r w:rsidR="005A5A90"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80264B" w14:textId="481F379F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C791" w14:textId="70A59F88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D62F2A" w:rsidRPr="003A22AE" w14:paraId="4DECFCAC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496A5" w14:textId="77777777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3C57" w14:textId="77777777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BADF1" w14:textId="77777777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D62F2A" w:rsidRPr="003A22AE" w14:paraId="5DCE3483" w14:textId="77777777" w:rsidTr="0031084D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631B9" w14:textId="4E73F556" w:rsidR="00D62F2A" w:rsidRPr="005E272D" w:rsidRDefault="00D62F2A" w:rsidP="0031084D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3^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1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5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febbraio 2026</w:t>
            </w:r>
          </w:p>
        </w:tc>
      </w:tr>
      <w:tr w:rsidR="008B7FEF" w:rsidRPr="003A22AE" w14:paraId="5AECC32F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1692B" w14:textId="1BEE2CC9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C7FD1" w14:textId="122A53EE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7607" w14:textId="0A04D041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</w:p>
        </w:tc>
      </w:tr>
      <w:tr w:rsidR="008B7FEF" w:rsidRPr="003A22AE" w14:paraId="21D69ACE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8B758" w14:textId="6CFD93D1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7992" w14:textId="58A0C6E0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9E45" w14:textId="63D2EFD3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</w:p>
        </w:tc>
      </w:tr>
      <w:tr w:rsidR="008B7FEF" w:rsidRPr="003A22AE" w14:paraId="00E8994C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D8D3A" w14:textId="000BC5F3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FD358" w14:textId="53D0B0DD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B8AE" w14:textId="0432C3E4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5A5A90" w:rsidRPr="003A22AE" w14:paraId="4897A5C6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A0EB" w14:textId="0929D7E0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34CF0" w14:textId="0047240C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520E" w14:textId="2D6FF9AD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</w:tr>
      <w:tr w:rsidR="005A5A90" w:rsidRPr="00646E99" w14:paraId="3D34F22B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69BA" w14:textId="64DEB715" w:rsidR="005A5A90" w:rsidRPr="005E272D" w:rsidRDefault="0069320D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Volley Modena</w:t>
            </w:r>
          </w:p>
        </w:tc>
      </w:tr>
      <w:tr w:rsidR="005A5A90" w:rsidRPr="003A22AE" w14:paraId="654DD81C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BAC1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32A51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B6C13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5A5A90" w:rsidRPr="003A22AE" w14:paraId="27F85B13" w14:textId="77777777" w:rsidTr="0031084D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8A7C0" w14:textId="6018AB0D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4^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22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febbraio 2026</w:t>
            </w:r>
          </w:p>
        </w:tc>
      </w:tr>
      <w:tr w:rsidR="008B7FEF" w:rsidRPr="003A22AE" w14:paraId="23F71A1A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AB826" w14:textId="7C7B622B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783F" w14:textId="27F66452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CFF32" w14:textId="5B9B1676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Volley Modena</w:t>
            </w:r>
          </w:p>
        </w:tc>
      </w:tr>
      <w:tr w:rsidR="008B7FEF" w:rsidRPr="003A22AE" w14:paraId="1351C3BA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115D" w14:textId="451CFC55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0648" w14:textId="0825C2A2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1EEC5" w14:textId="546BB42C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</w:p>
        </w:tc>
      </w:tr>
      <w:tr w:rsidR="008B7FEF" w:rsidRPr="003A22AE" w14:paraId="57B9D586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66F9" w14:textId="6D046455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4556" w14:textId="25BFABB3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DB6C7" w14:textId="702886C6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5A5A90" w:rsidRPr="003A22AE" w14:paraId="689A10CA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14F5F" w14:textId="397CC263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EB33F" w14:textId="5E3EB6E9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F5985" w14:textId="6F2EA5FA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 w:rsidRPr="008B7FEF"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  <w:r w:rsidR="0060292C">
              <w:rPr>
                <w:rFonts w:ascii="Marselis OT" w:hAnsi="Marselis OT" w:cs="Calibri"/>
                <w:sz w:val="20"/>
                <w:szCs w:val="20"/>
              </w:rPr>
              <w:t xml:space="preserve"> 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(</w:t>
            </w:r>
            <w:proofErr w:type="spellStart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ant</w:t>
            </w:r>
            <w:proofErr w:type="spellEnd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. 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21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/0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2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)</w:t>
            </w:r>
          </w:p>
        </w:tc>
      </w:tr>
      <w:tr w:rsidR="009E3E4E" w:rsidRPr="003A22AE" w14:paraId="3B366478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30E8A" w14:textId="68B91D23" w:rsidR="009E3E4E" w:rsidRPr="005E272D" w:rsidRDefault="009E3E4E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>C</w:t>
            </w:r>
            <w:r w:rsidR="0069320D">
              <w:rPr>
                <w:rFonts w:ascii="Marselis OT" w:hAnsi="Marselis OT" w:cs="Calibri"/>
                <w:i/>
                <w:iCs/>
                <w:sz w:val="20"/>
                <w:szCs w:val="20"/>
              </w:rPr>
              <w:t>lai</w:t>
            </w:r>
            <w:proofErr w:type="spellEnd"/>
            <w:r w:rsidR="0069320D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Imola Volley</w:t>
            </w:r>
            <w:r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5A5A90" w:rsidRPr="003A22AE" w14:paraId="5AE22DE8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C424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37F95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3D31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5A5A90" w:rsidRPr="003A22AE" w14:paraId="789FDAE9" w14:textId="77777777" w:rsidTr="0031084D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80475" w14:textId="1AE4CC8A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5^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1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marzo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2026</w:t>
            </w:r>
          </w:p>
        </w:tc>
      </w:tr>
      <w:tr w:rsidR="008B7FEF" w:rsidRPr="003A22AE" w14:paraId="23A97018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E17C1" w14:textId="5AAC9E8C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0B5F" w14:textId="7CFED922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278F" w14:textId="34608B03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</w:tr>
      <w:tr w:rsidR="008B7FEF" w:rsidRPr="003A22AE" w14:paraId="2A7C0254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E05B6" w14:textId="005413FD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EB6A" w14:textId="5E7CFEDC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0240" w14:textId="0268EA45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</w:tr>
      <w:tr w:rsidR="008B7FEF" w:rsidRPr="003A22AE" w14:paraId="45A2F49D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2961" w14:textId="7F4CCD5A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Volley Modena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A586A" w14:textId="5D43E383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E9CD2" w14:textId="4A945F66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5A5A90" w:rsidRPr="003A22AE" w14:paraId="317A36C7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FA16" w14:textId="1C38A57E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 w:rsidRPr="008B7FEF"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E9AB" w14:textId="5EEA29C8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D307E" w14:textId="1FAF2A42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</w:tr>
      <w:tr w:rsidR="0069320D" w:rsidRPr="003A22AE" w14:paraId="025B6EDC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44470" w14:textId="65D1AF05" w:rsidR="0069320D" w:rsidRPr="005E272D" w:rsidRDefault="0069320D" w:rsidP="0069320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Trasporti Bressan Offanengo</w:t>
            </w:r>
            <w:r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5A5A90" w:rsidRPr="003A22AE" w14:paraId="7EC5865C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926A" w14:textId="2272402A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B198" w14:textId="14144CC0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F0D2" w14:textId="69D10BC8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5A5A90" w:rsidRPr="003A22AE" w14:paraId="3F0052CC" w14:textId="77777777" w:rsidTr="0031084D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44C6" w14:textId="74E5707C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6^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8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marzo 2026</w:t>
            </w:r>
          </w:p>
        </w:tc>
      </w:tr>
      <w:tr w:rsidR="008B7FEF" w:rsidRPr="003A22AE" w14:paraId="630708FA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211F" w14:textId="5BE2C091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460E7" w14:textId="75DEBF28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5210" w14:textId="056AA81A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</w:tr>
      <w:tr w:rsidR="008B7FEF" w:rsidRPr="003A22AE" w14:paraId="42ADCEB8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03E82" w14:textId="69A42D41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B2FA" w14:textId="5EFFCD2C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11209" w14:textId="3AAD7084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</w:p>
        </w:tc>
      </w:tr>
      <w:tr w:rsidR="008B7FEF" w:rsidRPr="003A22AE" w14:paraId="65004AAD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2E9B" w14:textId="0B892E04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8A7E8" w14:textId="3B3BD99F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E4093" w14:textId="78D78C4C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5A5A90" w:rsidRPr="003A22AE" w14:paraId="0B009F73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B1AD" w14:textId="1926061F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 w:rsidRPr="008B7FEF">
              <w:rPr>
                <w:rFonts w:ascii="Marselis OT" w:hAnsi="Marselis OT" w:cs="Calibri"/>
                <w:sz w:val="20"/>
                <w:szCs w:val="20"/>
              </w:rPr>
              <w:t>Volley Modena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62A16" w14:textId="6EEFEAB4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91F1" w14:textId="62B25C59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</w:tr>
      <w:tr w:rsidR="0069320D" w:rsidRPr="003A22AE" w14:paraId="470739FC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1AA89" w14:textId="0A61DA39" w:rsidR="0069320D" w:rsidRPr="005E272D" w:rsidRDefault="0069320D" w:rsidP="0069320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Tenaglia Abruzzo Altino Volley</w:t>
            </w:r>
            <w:r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5A5A90" w:rsidRPr="003A22AE" w14:paraId="5EFA2887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55C1" w14:textId="6C4EED2E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CBD2" w14:textId="2AEDEF3B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DF0C2" w14:textId="04FF651B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5A5A90" w:rsidRPr="003A22AE" w14:paraId="622B13C7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EC1D9" w14:textId="77777777" w:rsidR="005A5A90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  <w:p w14:paraId="0641ACFB" w14:textId="77777777" w:rsidR="001B456D" w:rsidRDefault="001B456D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  <w:p w14:paraId="60E1219D" w14:textId="77777777" w:rsidR="009E3E4E" w:rsidRPr="005E272D" w:rsidRDefault="009E3E4E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35F39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5750" w14:textId="77777777" w:rsidR="005A5A90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  <w:p w14:paraId="42F8E9B8" w14:textId="77777777" w:rsidR="009E3E4E" w:rsidRPr="005E272D" w:rsidRDefault="009E3E4E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5A5A90" w:rsidRPr="003A22AE" w14:paraId="61F83737" w14:textId="77777777" w:rsidTr="0031084D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2B4A0" w14:textId="2E9A82B6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lastRenderedPageBreak/>
              <w:t xml:space="preserve">7^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1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5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marzo 2026</w:t>
            </w:r>
          </w:p>
        </w:tc>
      </w:tr>
      <w:tr w:rsidR="008B7FEF" w:rsidRPr="003A22AE" w14:paraId="5A95F6A9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B11B3" w14:textId="04F180BB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B5E7" w14:textId="4CC2C1B6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2966" w14:textId="4C0594DB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</w:p>
        </w:tc>
      </w:tr>
      <w:tr w:rsidR="008B7FEF" w:rsidRPr="003A22AE" w14:paraId="649C64C9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48B9C" w14:textId="31CBBF32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ADD3" w14:textId="493412F5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53C70" w14:textId="7CFF6A9F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Volley Modena</w:t>
            </w:r>
          </w:p>
        </w:tc>
      </w:tr>
      <w:tr w:rsidR="008B7FEF" w:rsidRPr="003A22AE" w14:paraId="07B9AC45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6A87" w14:textId="7C602853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AB261" w14:textId="51D1D95A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A1E51" w14:textId="374C9D89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1B456D" w:rsidRPr="003A22AE" w14:paraId="538A8F5B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2984D" w14:textId="6DB29CF0" w:rsidR="001B456D" w:rsidRPr="005E272D" w:rsidRDefault="008B7FEF" w:rsidP="001B456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9AC83" w14:textId="3F3F1C21" w:rsidR="001B456D" w:rsidRPr="005E272D" w:rsidRDefault="001B456D" w:rsidP="001B456D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BF388" w14:textId="54845257" w:rsidR="001B456D" w:rsidRPr="005E272D" w:rsidRDefault="008B7FEF" w:rsidP="001B456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</w:tr>
      <w:tr w:rsidR="0069320D" w:rsidRPr="003A22AE" w14:paraId="662336C7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A85EE" w14:textId="33625017" w:rsidR="0069320D" w:rsidRPr="005E272D" w:rsidRDefault="0069320D" w:rsidP="0069320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Leonessa Altamura</w:t>
            </w:r>
            <w:r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5A5A90" w:rsidRPr="003A22AE" w14:paraId="43109A19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1D8A5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118AB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C3315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5A5A90" w:rsidRPr="003A22AE" w14:paraId="38AD1872" w14:textId="77777777" w:rsidTr="0031084D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9961" w14:textId="5902FD20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8^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22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marzo 2026</w:t>
            </w:r>
          </w:p>
        </w:tc>
      </w:tr>
      <w:tr w:rsidR="008B7FEF" w:rsidRPr="003A22AE" w14:paraId="1C92A2A3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B124" w14:textId="25E0C3B0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A937" w14:textId="11F4DF6B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7579" w14:textId="5032DA18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</w:tr>
      <w:tr w:rsidR="008B7FEF" w:rsidRPr="003A22AE" w14:paraId="16EB1E97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0E79" w14:textId="74D7B965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607D6" w14:textId="0A1F3495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741FB" w14:textId="0D0E8F49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</w:tr>
      <w:tr w:rsidR="008B7FEF" w:rsidRPr="003A22AE" w14:paraId="25A4B0A0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499E" w14:textId="2688DF0C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2062B" w14:textId="481D383C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37C50" w14:textId="24DA335F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5A5A90" w:rsidRPr="003A22AE" w14:paraId="4C07FDB1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8C05E" w14:textId="44CB518D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8B29C" w14:textId="304FDD3E" w:rsidR="005A5A90" w:rsidRPr="005E272D" w:rsidRDefault="005A5A90" w:rsidP="005A5A90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EA0F" w14:textId="1F0DF093" w:rsidR="005A5A90" w:rsidRPr="005E272D" w:rsidRDefault="008B7FEF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  <w:r w:rsidR="0060292C">
              <w:rPr>
                <w:rFonts w:ascii="Marselis OT" w:hAnsi="Marselis OT" w:cs="Calibri"/>
                <w:sz w:val="20"/>
                <w:szCs w:val="20"/>
              </w:rPr>
              <w:t xml:space="preserve"> 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(</w:t>
            </w:r>
            <w:proofErr w:type="spellStart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ant</w:t>
            </w:r>
            <w:proofErr w:type="spellEnd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. 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21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/0</w:t>
            </w:r>
            <w:r w:rsid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3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)</w:t>
            </w:r>
          </w:p>
        </w:tc>
      </w:tr>
      <w:tr w:rsidR="001B456D" w:rsidRPr="003A22AE" w14:paraId="3A010D5C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4AA3" w14:textId="4F89AFD4" w:rsidR="001B456D" w:rsidRPr="005E272D" w:rsidRDefault="0069320D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Volley Modena</w:t>
            </w: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5A5A90" w:rsidRPr="003A22AE" w14:paraId="4DE1AEB5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3A7E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FD81B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23FAD" w14:textId="7777777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5A5A90" w:rsidRPr="003A22AE" w14:paraId="7D076EBB" w14:textId="77777777" w:rsidTr="0031084D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82DF1" w14:textId="5F76A997" w:rsidR="005A5A90" w:rsidRPr="005E272D" w:rsidRDefault="005A5A90" w:rsidP="005A5A90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9^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29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marzo 2026</w:t>
            </w:r>
          </w:p>
        </w:tc>
      </w:tr>
      <w:tr w:rsidR="008B7FEF" w:rsidRPr="003A22AE" w14:paraId="2DE04EAC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09A0" w14:textId="25A52E0F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Volley Modena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E052F" w14:textId="641774FA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9AF8C" w14:textId="01B2324F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</w:tr>
      <w:tr w:rsidR="008B7FEF" w:rsidRPr="003A22AE" w14:paraId="5048FF97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6FAE6" w14:textId="7BC6D70B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3F7F0" w14:textId="29AF96CF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7660" w14:textId="4772A95C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</w:tr>
      <w:tr w:rsidR="008B7FEF" w:rsidRPr="003A22AE" w14:paraId="10B23387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21EF9" w14:textId="7D74FAD8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AE523" w14:textId="7005B53F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54FC5" w14:textId="408DAF52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1B456D" w:rsidRPr="003A22AE" w14:paraId="1D1D56E8" w14:textId="77777777" w:rsidTr="00143491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F785E" w14:textId="1A548AA2" w:rsidR="001B456D" w:rsidRPr="005E272D" w:rsidRDefault="008B7FEF" w:rsidP="001B456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 w:rsidRPr="008B7FEF">
              <w:rPr>
                <w:rFonts w:ascii="Marselis OT" w:hAnsi="Marselis OT" w:cs="Calibri"/>
                <w:sz w:val="20"/>
                <w:szCs w:val="20"/>
              </w:rPr>
              <w:t>Trasporti Bressan Offanengo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7C14" w14:textId="400CE6DC" w:rsidR="001B456D" w:rsidRPr="005E272D" w:rsidRDefault="001B456D" w:rsidP="001B456D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9BB24" w14:textId="283703D5" w:rsidR="001B456D" w:rsidRPr="005E272D" w:rsidRDefault="008B7FEF" w:rsidP="001B456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</w:tr>
      <w:tr w:rsidR="0069320D" w:rsidRPr="003A22AE" w14:paraId="0DC527CE" w14:textId="77777777" w:rsidTr="00143491">
        <w:trPr>
          <w:gridAfter w:val="2"/>
          <w:wAfter w:w="6212" w:type="dxa"/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BB75" w14:textId="7F9556AD" w:rsidR="0069320D" w:rsidRPr="005E272D" w:rsidRDefault="0069320D" w:rsidP="0069320D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>C</w:t>
            </w: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lai</w:t>
            </w:r>
            <w:proofErr w:type="spellEnd"/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Imola Volley</w:t>
            </w:r>
            <w:r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C74CFB" w:rsidRPr="005E272D" w14:paraId="6F43CBCA" w14:textId="77777777" w:rsidTr="00DF7816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57F987C" w14:textId="77777777" w:rsidR="00C74CFB" w:rsidRDefault="00C74CFB" w:rsidP="00DF7816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</w:p>
          <w:p w14:paraId="6E314EAB" w14:textId="77777777" w:rsidR="00C74CFB" w:rsidRDefault="00C74CFB" w:rsidP="00DF7816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</w:p>
          <w:p w14:paraId="2E9D9AAE" w14:textId="7B15FFFB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1</w:t>
            </w:r>
            <w:r w:rsidR="00BC0026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0</w:t>
            </w:r>
            <w:r w:rsidRPr="005E272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^ GIORNATA -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5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>aprile</w:t>
            </w:r>
            <w:r w:rsidR="0069320D"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  <w:t xml:space="preserve"> 2026</w:t>
            </w:r>
          </w:p>
        </w:tc>
      </w:tr>
      <w:tr w:rsidR="008B7FEF" w:rsidRPr="005E272D" w14:paraId="2C69D75F" w14:textId="77777777" w:rsidTr="00DF7816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16EE08A2" w14:textId="1D6B240E" w:rsidR="008B7FEF" w:rsidRPr="00E3573A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Marsala Volley</w:t>
            </w:r>
          </w:p>
        </w:tc>
        <w:tc>
          <w:tcPr>
            <w:tcW w:w="708" w:type="dxa"/>
            <w:noWrap/>
            <w:vAlign w:val="bottom"/>
            <w:hideMark/>
          </w:tcPr>
          <w:p w14:paraId="44CDF941" w14:textId="77777777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2CE01A9E" w14:textId="5E663B69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Clai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Imola Volley</w:t>
            </w:r>
          </w:p>
        </w:tc>
      </w:tr>
      <w:tr w:rsidR="008B7FEF" w:rsidRPr="005E272D" w14:paraId="5046F195" w14:textId="77777777" w:rsidTr="00DF7816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73782549" w14:textId="34F012C6" w:rsidR="008B7FEF" w:rsidRPr="00E3573A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Clerici Auto Concorezzo</w:t>
            </w:r>
          </w:p>
        </w:tc>
        <w:tc>
          <w:tcPr>
            <w:tcW w:w="708" w:type="dxa"/>
            <w:noWrap/>
            <w:vAlign w:val="bottom"/>
            <w:hideMark/>
          </w:tcPr>
          <w:p w14:paraId="633B5030" w14:textId="77777777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75802637" w14:textId="544BB241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Marselis OT" w:hAnsi="Marselis OT" w:cs="Calibri"/>
                <w:sz w:val="20"/>
                <w:szCs w:val="20"/>
              </w:rPr>
              <w:t>Panbiscò</w:t>
            </w:r>
            <w:proofErr w:type="spellEnd"/>
            <w:r>
              <w:rPr>
                <w:rFonts w:ascii="Marselis OT" w:hAnsi="Marselis OT" w:cs="Calibri"/>
                <w:sz w:val="20"/>
                <w:szCs w:val="20"/>
              </w:rPr>
              <w:t xml:space="preserve"> Leonessa Altamura</w:t>
            </w:r>
          </w:p>
        </w:tc>
      </w:tr>
      <w:tr w:rsidR="008B7FEF" w:rsidRPr="005E272D" w14:paraId="14918214" w14:textId="77777777" w:rsidTr="00DF7816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4CAEC6A8" w14:textId="01F82EB6" w:rsidR="008B7FEF" w:rsidRPr="00E3573A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Volley Modena</w:t>
            </w:r>
          </w:p>
        </w:tc>
        <w:tc>
          <w:tcPr>
            <w:tcW w:w="708" w:type="dxa"/>
            <w:noWrap/>
            <w:vAlign w:val="bottom"/>
            <w:hideMark/>
          </w:tcPr>
          <w:p w14:paraId="6807F997" w14:textId="77777777" w:rsidR="008B7FEF" w:rsidRPr="005E272D" w:rsidRDefault="008B7FEF" w:rsidP="008B7FEF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14FEF88A" w14:textId="2E815AB3" w:rsidR="008B7FEF" w:rsidRPr="005E272D" w:rsidRDefault="008B7FEF" w:rsidP="008B7FEF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sz w:val="20"/>
                <w:szCs w:val="20"/>
              </w:rPr>
              <w:t>Club Italia</w:t>
            </w:r>
          </w:p>
        </w:tc>
      </w:tr>
      <w:tr w:rsidR="00C74CFB" w:rsidRPr="005E272D" w14:paraId="01856BC2" w14:textId="77777777" w:rsidTr="00DF7816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2D37F8BB" w14:textId="3AA90A1A" w:rsidR="00C74CFB" w:rsidRPr="00E3573A" w:rsidRDefault="008B7FEF" w:rsidP="00C74CFB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8B7FEF">
              <w:rPr>
                <w:rFonts w:ascii="Marselis OT" w:hAnsi="Marselis OT" w:cs="Calibri"/>
                <w:sz w:val="20"/>
                <w:szCs w:val="20"/>
              </w:rPr>
              <w:t>èpiù</w:t>
            </w:r>
            <w:proofErr w:type="spellEnd"/>
            <w:r w:rsidRPr="008B7FEF">
              <w:rPr>
                <w:rFonts w:ascii="Marselis OT" w:hAnsi="Marselis OT" w:cs="Calibri"/>
                <w:sz w:val="20"/>
                <w:szCs w:val="20"/>
              </w:rPr>
              <w:t xml:space="preserve"> Casalmaggiore</w:t>
            </w:r>
          </w:p>
        </w:tc>
        <w:tc>
          <w:tcPr>
            <w:tcW w:w="708" w:type="dxa"/>
            <w:noWrap/>
            <w:vAlign w:val="bottom"/>
            <w:hideMark/>
          </w:tcPr>
          <w:p w14:paraId="574DF201" w14:textId="77777777" w:rsidR="00C74CFB" w:rsidRPr="005E272D" w:rsidRDefault="00C74CFB" w:rsidP="00C74CFB">
            <w:pPr>
              <w:spacing w:after="0" w:line="240" w:lineRule="auto"/>
              <w:jc w:val="center"/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</w:pPr>
            <w:r w:rsidRPr="005E272D">
              <w:rPr>
                <w:rFonts w:ascii="Marselis OT" w:eastAsia="Times New Roman" w:hAnsi="Marselis OT" w:cs="Calibri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5504" w:type="dxa"/>
            <w:noWrap/>
            <w:vAlign w:val="bottom"/>
            <w:hideMark/>
          </w:tcPr>
          <w:p w14:paraId="6449E28F" w14:textId="2427D2CF" w:rsidR="00C74CFB" w:rsidRPr="005E272D" w:rsidRDefault="008B7FEF" w:rsidP="00C74CFB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  <w:r w:rsidRPr="008B7FEF">
              <w:rPr>
                <w:rFonts w:ascii="Marselis OT" w:hAnsi="Marselis OT" w:cs="Calibri"/>
                <w:sz w:val="20"/>
                <w:szCs w:val="20"/>
              </w:rPr>
              <w:t>Tenaglia Abruzzo Altino Volley</w:t>
            </w:r>
            <w:r w:rsidR="0060292C">
              <w:rPr>
                <w:rFonts w:ascii="Marselis OT" w:hAnsi="Marselis OT" w:cs="Calibri"/>
                <w:sz w:val="20"/>
                <w:szCs w:val="20"/>
              </w:rPr>
              <w:t xml:space="preserve"> </w:t>
            </w:r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(</w:t>
            </w:r>
            <w:proofErr w:type="spellStart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ant</w:t>
            </w:r>
            <w:proofErr w:type="spellEnd"/>
            <w:r w:rsidR="0060292C" w:rsidRPr="0060292C">
              <w:rPr>
                <w:rFonts w:ascii="Marselis OT" w:hAnsi="Marselis OT" w:cs="Calibri"/>
                <w:i/>
                <w:iCs/>
                <w:sz w:val="20"/>
                <w:szCs w:val="20"/>
              </w:rPr>
              <w:t>. 4/04)</w:t>
            </w:r>
          </w:p>
        </w:tc>
      </w:tr>
      <w:tr w:rsidR="00C74CFB" w:rsidRPr="005A5A90" w14:paraId="330B79F0" w14:textId="77777777" w:rsidTr="00DF7816">
        <w:trPr>
          <w:gridAfter w:val="2"/>
          <w:wAfter w:w="6212" w:type="dxa"/>
          <w:trHeight w:val="310"/>
        </w:trPr>
        <w:tc>
          <w:tcPr>
            <w:tcW w:w="3828" w:type="dxa"/>
            <w:noWrap/>
            <w:vAlign w:val="bottom"/>
            <w:hideMark/>
          </w:tcPr>
          <w:p w14:paraId="7683A2DA" w14:textId="012D1D84" w:rsidR="00C74CFB" w:rsidRPr="005A5A90" w:rsidRDefault="0069320D" w:rsidP="00DF7816">
            <w:pPr>
              <w:spacing w:after="0" w:line="240" w:lineRule="auto"/>
              <w:rPr>
                <w:rFonts w:ascii="Marselis OT" w:eastAsia="Times New Roman" w:hAnsi="Marselis OT" w:cs="Calibri"/>
                <w:i/>
                <w:i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Marselis OT" w:hAnsi="Marselis OT" w:cs="Calibri"/>
                <w:i/>
                <w:iCs/>
                <w:sz w:val="20"/>
                <w:szCs w:val="20"/>
              </w:rPr>
              <w:t>Trasporti Bressan Offanengo</w:t>
            </w:r>
            <w:r w:rsidR="00C74CFB" w:rsidRPr="005A5A90">
              <w:rPr>
                <w:rFonts w:ascii="Marselis OT" w:hAnsi="Marselis OT" w:cs="Calibri"/>
                <w:i/>
                <w:iCs/>
                <w:sz w:val="20"/>
                <w:szCs w:val="20"/>
              </w:rPr>
              <w:t xml:space="preserve"> riposa</w:t>
            </w:r>
          </w:p>
        </w:tc>
      </w:tr>
      <w:tr w:rsidR="00C74CFB" w:rsidRPr="005E272D" w14:paraId="64EFC8BD" w14:textId="77777777" w:rsidTr="00DF7816">
        <w:trPr>
          <w:trHeight w:val="310"/>
        </w:trPr>
        <w:tc>
          <w:tcPr>
            <w:tcW w:w="3828" w:type="dxa"/>
            <w:noWrap/>
            <w:vAlign w:val="bottom"/>
            <w:hideMark/>
          </w:tcPr>
          <w:p w14:paraId="5A51AB0D" w14:textId="77777777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noWrap/>
            <w:vAlign w:val="bottom"/>
            <w:hideMark/>
          </w:tcPr>
          <w:p w14:paraId="0A1BFAC7" w14:textId="77777777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noWrap/>
            <w:vAlign w:val="bottom"/>
            <w:hideMark/>
          </w:tcPr>
          <w:p w14:paraId="6E704ABB" w14:textId="77777777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C74CFB" w:rsidRPr="005E272D" w14:paraId="1E144C42" w14:textId="77777777" w:rsidTr="00DF7816">
        <w:trPr>
          <w:trHeight w:val="31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53CF" w14:textId="77777777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E418" w14:textId="77777777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B59E3" w14:textId="501D1282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Times New Roman"/>
                <w:sz w:val="20"/>
                <w:szCs w:val="20"/>
                <w:lang w:eastAsia="it-IT"/>
              </w:rPr>
            </w:pPr>
          </w:p>
        </w:tc>
      </w:tr>
      <w:tr w:rsidR="00C74CFB" w:rsidRPr="005E272D" w14:paraId="1C5B28B6" w14:textId="77777777" w:rsidTr="00DF7816">
        <w:trPr>
          <w:trHeight w:val="310"/>
        </w:trPr>
        <w:tc>
          <w:tcPr>
            <w:tcW w:w="10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E3DF2" w14:textId="3E12AA08" w:rsidR="00C74CFB" w:rsidRPr="005E272D" w:rsidRDefault="00C74CFB" w:rsidP="00DF7816">
            <w:pPr>
              <w:spacing w:after="0" w:line="240" w:lineRule="auto"/>
              <w:rPr>
                <w:rFonts w:ascii="Marselis OT" w:eastAsia="Times New Roman" w:hAnsi="Marselis OT" w:cs="Calibri"/>
                <w:b/>
                <w:bCs/>
                <w:color w:val="FF23B0"/>
                <w:sz w:val="20"/>
                <w:szCs w:val="20"/>
                <w:lang w:eastAsia="it-IT"/>
              </w:rPr>
            </w:pPr>
          </w:p>
        </w:tc>
      </w:tr>
    </w:tbl>
    <w:p w14:paraId="054E319D" w14:textId="74778C90" w:rsidR="00040002" w:rsidRPr="00D33100" w:rsidRDefault="0069320D" w:rsidP="009C7983">
      <w:pPr>
        <w:rPr>
          <w:rFonts w:ascii="Marselis OT" w:hAnsi="Marselis OT"/>
        </w:rPr>
      </w:pPr>
      <w:r w:rsidRPr="004F5A84">
        <w:rPr>
          <w:rFonts w:cstheme="minorHAnsi"/>
          <w:bCs/>
          <w:noProof/>
          <w:sz w:val="72"/>
          <w:szCs w:val="72"/>
          <w:u w:val="singl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36AC14" wp14:editId="4D97FED1">
                <wp:simplePos x="0" y="0"/>
                <wp:positionH relativeFrom="page">
                  <wp:align>left</wp:align>
                </wp:positionH>
                <wp:positionV relativeFrom="paragraph">
                  <wp:posOffset>2435225</wp:posOffset>
                </wp:positionV>
                <wp:extent cx="7562850" cy="1445895"/>
                <wp:effectExtent l="0" t="0" r="0" b="190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62850" cy="1445895"/>
                        </a:xfrm>
                        <a:prstGeom prst="rect">
                          <a:avLst/>
                        </a:prstGeom>
                        <a:solidFill>
                          <a:srgbClr val="FF23B0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F5A795" w14:textId="0DC3F23B" w:rsidR="003F6BD4" w:rsidRPr="00461DE9" w:rsidRDefault="003F6BD4" w:rsidP="003F6BD4">
                            <w:pPr>
                              <w:jc w:val="center"/>
                              <w:rPr>
                                <w:rFonts w:ascii="Marselis OT" w:hAnsi="Marselis OT" w:cs="MarselisPro-Bold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461DE9">
                              <w:rPr>
                                <w:rFonts w:ascii="Marselis OT" w:hAnsi="Marselis OT" w:cs="MarselisPro-Bold"/>
                                <w:color w:val="FFFFFF" w:themeColor="background1"/>
                                <w:sz w:val="28"/>
                                <w:szCs w:val="28"/>
                              </w:rPr>
                              <w:t>LEGA VOLLEY FEMMINILE</w:t>
                            </w:r>
                          </w:p>
                          <w:p w14:paraId="6B2ABE5E" w14:textId="77777777" w:rsidR="003F6BD4" w:rsidRPr="00461DE9" w:rsidRDefault="003F6BD4" w:rsidP="003F6BD4">
                            <w:pPr>
                              <w:jc w:val="center"/>
                              <w:rPr>
                                <w:rFonts w:ascii="Marselis OT" w:hAnsi="Marselis OT" w:cs="MarselisPro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461DE9">
                              <w:rPr>
                                <w:rFonts w:ascii="Marselis OT" w:hAnsi="Marselis OT" w:cs="MarselisPro"/>
                                <w:color w:val="FFFFFF" w:themeColor="background1"/>
                                <w:sz w:val="20"/>
                                <w:szCs w:val="20"/>
                              </w:rPr>
                              <w:t>Piazzale Gabrio Piola, 14 –210131 Milano | Tel. +39 02.89.36.37.38 | Fax +39 02.89.36.37.50 | Mail: info@legavolleyfemminile.it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36AC14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7" type="#_x0000_t202" style="position:absolute;margin-left:0;margin-top:191.75pt;width:595.5pt;height:113.85pt;z-index:25166950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" fillcolor="#ff23b0" stroked="f" strokeweight=".5pt">
                <v:textbox>
                  <w:txbxContent>
                    <w:p w14:paraId="00F5A795" w14:textId="0DC3F23B" w:rsidR="003F6BD4" w:rsidRPr="00461DE9" w:rsidRDefault="003F6BD4" w:rsidP="003F6BD4">
                      <w:pPr>
                        <w:jc w:val="center"/>
                        <w:rPr>
                          <w:rFonts w:ascii="Marselis OT" w:hAnsi="Marselis OT" w:cs="MarselisPro-Bold"/>
                          <w:color w:val="FFFFFF" w:themeColor="background1"/>
                          <w:sz w:val="28"/>
                          <w:szCs w:val="28"/>
                        </w:rPr>
                      </w:pPr>
                      <w:r w:rsidRPr="00461DE9">
                        <w:rPr>
                          <w:rFonts w:ascii="Marselis OT" w:hAnsi="Marselis OT" w:cs="MarselisPro-Bold"/>
                          <w:color w:val="FFFFFF" w:themeColor="background1"/>
                          <w:sz w:val="28"/>
                          <w:szCs w:val="28"/>
                        </w:rPr>
                        <w:t>LEGA VOLLEY FEMMINILE</w:t>
                      </w:r>
                    </w:p>
                    <w:p w14:paraId="6B2ABE5E" w14:textId="77777777" w:rsidR="003F6BD4" w:rsidRPr="00461DE9" w:rsidRDefault="003F6BD4" w:rsidP="003F6BD4">
                      <w:pPr>
                        <w:jc w:val="center"/>
                        <w:rPr>
                          <w:rFonts w:ascii="Marselis OT" w:hAnsi="Marselis OT" w:cs="MarselisPro"/>
                          <w:color w:val="FFFFFF" w:themeColor="background1"/>
                          <w:sz w:val="20"/>
                          <w:szCs w:val="20"/>
                        </w:rPr>
                      </w:pPr>
                      <w:r w:rsidRPr="00461DE9">
                        <w:rPr>
                          <w:rFonts w:ascii="Marselis OT" w:hAnsi="Marselis OT" w:cs="MarselisPro"/>
                          <w:color w:val="FFFFFF" w:themeColor="background1"/>
                          <w:sz w:val="20"/>
                          <w:szCs w:val="20"/>
                        </w:rPr>
                        <w:t>Piazzale Gabrio Piola, 14 –210131 Milano | Tel. +39 02.89.36.37.38 | Fax +39 02.89.36.37.50 | Mail: info@legavolleyfemminile.it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040002" w:rsidRPr="00D33100" w:rsidSect="00CF5602">
      <w:footerReference w:type="default" r:id="rId9"/>
      <w:pgSz w:w="11906" w:h="16838"/>
      <w:pgMar w:top="1276" w:right="1134" w:bottom="993" w:left="1134" w:header="1134" w:footer="82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07178" w14:textId="77777777" w:rsidR="004C2FE0" w:rsidRDefault="004C2FE0" w:rsidP="00302591">
      <w:pPr>
        <w:spacing w:after="0" w:line="240" w:lineRule="auto"/>
      </w:pPr>
      <w:r>
        <w:separator/>
      </w:r>
    </w:p>
  </w:endnote>
  <w:endnote w:type="continuationSeparator" w:id="0">
    <w:p w14:paraId="6B309A69" w14:textId="77777777" w:rsidR="004C2FE0" w:rsidRDefault="004C2FE0" w:rsidP="003025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arselisPro">
    <w:altName w:val="Calibri"/>
    <w:panose1 w:val="020B0504020101020102"/>
    <w:charset w:val="00"/>
    <w:family w:val="swiss"/>
    <w:pitch w:val="variable"/>
    <w:sig w:usb0="A00000FF" w:usb1="4000A05B" w:usb2="00000008" w:usb3="00000000" w:csb0="00000093" w:csb1="00000000"/>
  </w:font>
  <w:font w:name="Marselis OT">
    <w:panose1 w:val="020B0504020201020104"/>
    <w:charset w:val="00"/>
    <w:family w:val="swiss"/>
    <w:notTrueType/>
    <w:pitch w:val="variable"/>
    <w:sig w:usb0="A00000EF" w:usb1="4000A05B" w:usb2="00000000" w:usb3="00000000" w:csb0="00000001" w:csb1="00000000"/>
  </w:font>
  <w:font w:name="MarselisPro-Bold">
    <w:altName w:val="Calibri"/>
    <w:charset w:val="00"/>
    <w:family w:val="swiss"/>
    <w:pitch w:val="variable"/>
    <w:sig w:usb0="A00000FF" w:usb1="4000A05B" w:usb2="0000000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0D8A4" w14:textId="389DCCDF" w:rsidR="00E17FCE" w:rsidRPr="00E17FCE" w:rsidRDefault="00E17FCE" w:rsidP="003D2F98">
    <w:pPr>
      <w:pStyle w:val="Pidipagina"/>
      <w:rPr>
        <w:color w:val="000000" w:themeColor="text1"/>
        <w:sz w:val="40"/>
        <w:szCs w:val="40"/>
        <w:vertAlign w:val="superscript"/>
      </w:rPr>
    </w:pPr>
    <w:r>
      <w:rPr>
        <w:noProof/>
        <w:color w:val="000000" w:themeColor="text1"/>
        <w:sz w:val="40"/>
        <w:szCs w:val="40"/>
        <w:vertAlign w:val="superscript"/>
      </w:rPr>
      <w:drawing>
        <wp:anchor distT="0" distB="0" distL="114300" distR="114300" simplePos="0" relativeHeight="251658240" behindDoc="0" locked="0" layoutInCell="1" allowOverlap="1" wp14:anchorId="05BA8693" wp14:editId="63853397">
          <wp:simplePos x="0" y="0"/>
          <wp:positionH relativeFrom="column">
            <wp:posOffset>16510</wp:posOffset>
          </wp:positionH>
          <wp:positionV relativeFrom="paragraph">
            <wp:posOffset>159385</wp:posOffset>
          </wp:positionV>
          <wp:extent cx="375285" cy="574040"/>
          <wp:effectExtent l="0" t="0" r="0" b="0"/>
          <wp:wrapSquare wrapText="bothSides"/>
          <wp:docPr id="24" name="Immagin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Immagine 2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285" cy="5740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1EA4D9E" w14:textId="244B9988" w:rsidR="000A1E85" w:rsidRPr="0098701F" w:rsidRDefault="00CB146C" w:rsidP="00E17FCE">
    <w:pPr>
      <w:pStyle w:val="Pidipagina"/>
      <w:jc w:val="right"/>
      <w:rPr>
        <w:rFonts w:ascii="MarselisPro" w:hAnsi="MarselisPro" w:cs="MarselisPro"/>
        <w:color w:val="000000" w:themeColor="text1"/>
        <w:sz w:val="40"/>
        <w:szCs w:val="40"/>
      </w:rPr>
    </w:pPr>
    <w:r w:rsidRPr="00B12674">
      <w:rPr>
        <w:rFonts w:ascii="Marselis OT" w:hAnsi="Marselis OT" w:cs="MarselisPro"/>
        <w:color w:val="000000" w:themeColor="text1"/>
        <w:sz w:val="40"/>
        <w:szCs w:val="40"/>
      </w:rPr>
      <w:t>CALENDARIO</w:t>
    </w:r>
    <w:r w:rsidR="004F5A84" w:rsidRPr="00B12674">
      <w:rPr>
        <w:rFonts w:ascii="Marselis OT" w:hAnsi="Marselis OT" w:cs="MarselisPro"/>
        <w:color w:val="000000" w:themeColor="text1"/>
        <w:sz w:val="40"/>
        <w:szCs w:val="40"/>
      </w:rPr>
      <w:t xml:space="preserve"> </w:t>
    </w:r>
    <w:r w:rsidRPr="00B12674">
      <w:rPr>
        <w:rFonts w:ascii="Marselis OT" w:hAnsi="Marselis OT" w:cs="MarselisPro"/>
        <w:color w:val="FF23B0"/>
        <w:sz w:val="40"/>
        <w:szCs w:val="40"/>
      </w:rPr>
      <w:t>SERIE A</w:t>
    </w:r>
    <w:r w:rsidR="009E3E4E">
      <w:rPr>
        <w:rFonts w:ascii="Marselis OT" w:hAnsi="Marselis OT" w:cs="MarselisPro"/>
        <w:color w:val="FF23B0"/>
        <w:sz w:val="40"/>
        <w:szCs w:val="40"/>
      </w:rPr>
      <w:t xml:space="preserve">2 – </w:t>
    </w:r>
    <w:r w:rsidR="0069320D">
      <w:rPr>
        <w:rFonts w:ascii="Marselis OT" w:hAnsi="Marselis OT" w:cs="MarselisPro"/>
        <w:color w:val="FF23B0"/>
        <w:sz w:val="40"/>
        <w:szCs w:val="40"/>
      </w:rPr>
      <w:t>Pool Salvezza</w:t>
    </w:r>
    <w:r w:rsidR="00266F0C" w:rsidRPr="0098701F">
      <w:rPr>
        <w:rFonts w:ascii="MarselisPro" w:hAnsi="MarselisPro" w:cs="MarselisPro"/>
        <w:color w:val="FF23B0"/>
        <w:sz w:val="40"/>
        <w:szCs w:val="40"/>
      </w:rPr>
      <w:t xml:space="preserve"> </w:t>
    </w:r>
    <w:r w:rsidR="00657A70" w:rsidRPr="00B12674">
      <w:rPr>
        <w:rFonts w:ascii="Marselis OT" w:hAnsi="Marselis OT" w:cs="MarselisPro"/>
        <w:color w:val="000000" w:themeColor="text1"/>
        <w:sz w:val="40"/>
        <w:szCs w:val="40"/>
      </w:rPr>
      <w:fldChar w:fldCharType="begin"/>
    </w:r>
    <w:r w:rsidR="00657A70" w:rsidRPr="00B12674">
      <w:rPr>
        <w:rFonts w:ascii="Marselis OT" w:hAnsi="Marselis OT" w:cs="MarselisPro"/>
        <w:color w:val="000000" w:themeColor="text1"/>
        <w:sz w:val="40"/>
        <w:szCs w:val="40"/>
      </w:rPr>
      <w:instrText>PAGE  \* Arabic</w:instrText>
    </w:r>
    <w:r w:rsidR="00657A70" w:rsidRPr="00B12674">
      <w:rPr>
        <w:rFonts w:ascii="Marselis OT" w:hAnsi="Marselis OT" w:cs="MarselisPro"/>
        <w:color w:val="000000" w:themeColor="text1"/>
        <w:sz w:val="40"/>
        <w:szCs w:val="40"/>
      </w:rPr>
      <w:fldChar w:fldCharType="separate"/>
    </w:r>
    <w:r w:rsidR="00657A70" w:rsidRPr="00B12674">
      <w:rPr>
        <w:rFonts w:ascii="Marselis OT" w:hAnsi="Marselis OT" w:cs="MarselisPro"/>
        <w:color w:val="000000" w:themeColor="text1"/>
        <w:sz w:val="40"/>
        <w:szCs w:val="40"/>
      </w:rPr>
      <w:t>1</w:t>
    </w:r>
    <w:r w:rsidR="00657A70" w:rsidRPr="00B12674">
      <w:rPr>
        <w:rFonts w:ascii="Marselis OT" w:hAnsi="Marselis OT" w:cs="MarselisPro"/>
        <w:color w:val="000000" w:themeColor="text1"/>
        <w:sz w:val="40"/>
        <w:szCs w:val="4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E8EA9" w14:textId="77777777" w:rsidR="004C2FE0" w:rsidRDefault="004C2FE0" w:rsidP="00302591">
      <w:pPr>
        <w:spacing w:after="0" w:line="240" w:lineRule="auto"/>
      </w:pPr>
      <w:r>
        <w:separator/>
      </w:r>
    </w:p>
  </w:footnote>
  <w:footnote w:type="continuationSeparator" w:id="0">
    <w:p w14:paraId="370938A2" w14:textId="77777777" w:rsidR="004C2FE0" w:rsidRDefault="004C2FE0" w:rsidP="003025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15B22"/>
    <w:multiLevelType w:val="hybridMultilevel"/>
    <w:tmpl w:val="BD46DB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A09AA"/>
    <w:multiLevelType w:val="hybridMultilevel"/>
    <w:tmpl w:val="D7B0251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371AA0"/>
    <w:multiLevelType w:val="hybridMultilevel"/>
    <w:tmpl w:val="25D028C6"/>
    <w:lvl w:ilvl="0" w:tplc="B1CA2BC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4B6DF4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376C5C96"/>
    <w:multiLevelType w:val="hybridMultilevel"/>
    <w:tmpl w:val="45286A84"/>
    <w:lvl w:ilvl="0" w:tplc="CA90B3A4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E849F2"/>
    <w:multiLevelType w:val="hybridMultilevel"/>
    <w:tmpl w:val="132E37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A83ABF"/>
    <w:multiLevelType w:val="hybridMultilevel"/>
    <w:tmpl w:val="DC5676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AA53E9"/>
    <w:multiLevelType w:val="hybridMultilevel"/>
    <w:tmpl w:val="D068A2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700294"/>
    <w:multiLevelType w:val="hybridMultilevel"/>
    <w:tmpl w:val="F2AA1E50"/>
    <w:lvl w:ilvl="0" w:tplc="4DAC2CB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6F6FA6"/>
    <w:multiLevelType w:val="hybridMultilevel"/>
    <w:tmpl w:val="EF02D406"/>
    <w:lvl w:ilvl="0" w:tplc="4880E398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764DB4"/>
    <w:multiLevelType w:val="hybridMultilevel"/>
    <w:tmpl w:val="5ED8ECF6"/>
    <w:lvl w:ilvl="0" w:tplc="0410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891E3E"/>
    <w:multiLevelType w:val="hybridMultilevel"/>
    <w:tmpl w:val="7C762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045587">
    <w:abstractNumId w:val="11"/>
  </w:num>
  <w:num w:numId="2" w16cid:durableId="1266108834">
    <w:abstractNumId w:val="8"/>
  </w:num>
  <w:num w:numId="3" w16cid:durableId="1130631167">
    <w:abstractNumId w:val="9"/>
  </w:num>
  <w:num w:numId="4" w16cid:durableId="2075396836">
    <w:abstractNumId w:val="3"/>
  </w:num>
  <w:num w:numId="5" w16cid:durableId="1868104097">
    <w:abstractNumId w:val="10"/>
  </w:num>
  <w:num w:numId="6" w16cid:durableId="101118003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438788701">
    <w:abstractNumId w:val="7"/>
  </w:num>
  <w:num w:numId="8" w16cid:durableId="396325021">
    <w:abstractNumId w:val="4"/>
  </w:num>
  <w:num w:numId="9" w16cid:durableId="1939557333">
    <w:abstractNumId w:val="2"/>
  </w:num>
  <w:num w:numId="10" w16cid:durableId="80489686">
    <w:abstractNumId w:val="5"/>
  </w:num>
  <w:num w:numId="11" w16cid:durableId="1646737134">
    <w:abstractNumId w:val="0"/>
  </w:num>
  <w:num w:numId="12" w16cid:durableId="1819765789">
    <w:abstractNumId w:val="6"/>
  </w:num>
  <w:num w:numId="13" w16cid:durableId="15161933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983"/>
    <w:rsid w:val="00000F9F"/>
    <w:rsid w:val="00014906"/>
    <w:rsid w:val="0002225B"/>
    <w:rsid w:val="00040002"/>
    <w:rsid w:val="00056C4F"/>
    <w:rsid w:val="00084B2B"/>
    <w:rsid w:val="000927A9"/>
    <w:rsid w:val="000A1E85"/>
    <w:rsid w:val="000A5B98"/>
    <w:rsid w:val="000B60F2"/>
    <w:rsid w:val="000C11E7"/>
    <w:rsid w:val="000D7A73"/>
    <w:rsid w:val="000F3111"/>
    <w:rsid w:val="000F7881"/>
    <w:rsid w:val="0011519D"/>
    <w:rsid w:val="00143491"/>
    <w:rsid w:val="00164071"/>
    <w:rsid w:val="001A1D3A"/>
    <w:rsid w:val="001A79F5"/>
    <w:rsid w:val="001B456D"/>
    <w:rsid w:val="001D0460"/>
    <w:rsid w:val="001D3503"/>
    <w:rsid w:val="001D7162"/>
    <w:rsid w:val="001E7000"/>
    <w:rsid w:val="001F669D"/>
    <w:rsid w:val="001F6818"/>
    <w:rsid w:val="002043A8"/>
    <w:rsid w:val="002053CC"/>
    <w:rsid w:val="00240F7E"/>
    <w:rsid w:val="00254334"/>
    <w:rsid w:val="002547EC"/>
    <w:rsid w:val="00266F0C"/>
    <w:rsid w:val="00286F4C"/>
    <w:rsid w:val="002B5D81"/>
    <w:rsid w:val="002D647A"/>
    <w:rsid w:val="00302591"/>
    <w:rsid w:val="003104C3"/>
    <w:rsid w:val="003372F9"/>
    <w:rsid w:val="0034656E"/>
    <w:rsid w:val="0034729E"/>
    <w:rsid w:val="00396D10"/>
    <w:rsid w:val="003D2F98"/>
    <w:rsid w:val="003D53CD"/>
    <w:rsid w:val="003E183A"/>
    <w:rsid w:val="003F6BD4"/>
    <w:rsid w:val="00416D46"/>
    <w:rsid w:val="0042758A"/>
    <w:rsid w:val="00442C7D"/>
    <w:rsid w:val="004519FE"/>
    <w:rsid w:val="00456770"/>
    <w:rsid w:val="00461DE9"/>
    <w:rsid w:val="004646F2"/>
    <w:rsid w:val="004B5974"/>
    <w:rsid w:val="004C2FE0"/>
    <w:rsid w:val="004F5A84"/>
    <w:rsid w:val="0050114F"/>
    <w:rsid w:val="0052057E"/>
    <w:rsid w:val="005306A7"/>
    <w:rsid w:val="00545133"/>
    <w:rsid w:val="00561956"/>
    <w:rsid w:val="005709EE"/>
    <w:rsid w:val="005A5A90"/>
    <w:rsid w:val="005C285D"/>
    <w:rsid w:val="005D0866"/>
    <w:rsid w:val="005E272D"/>
    <w:rsid w:val="005F6047"/>
    <w:rsid w:val="0060292C"/>
    <w:rsid w:val="006102F1"/>
    <w:rsid w:val="00626236"/>
    <w:rsid w:val="006432BC"/>
    <w:rsid w:val="00646E99"/>
    <w:rsid w:val="00651C33"/>
    <w:rsid w:val="00657A70"/>
    <w:rsid w:val="006630DC"/>
    <w:rsid w:val="00673E7D"/>
    <w:rsid w:val="0069320D"/>
    <w:rsid w:val="006A5CF4"/>
    <w:rsid w:val="006B1FCC"/>
    <w:rsid w:val="006D0DBE"/>
    <w:rsid w:val="006F1E9C"/>
    <w:rsid w:val="00724869"/>
    <w:rsid w:val="00726DC9"/>
    <w:rsid w:val="00740EEF"/>
    <w:rsid w:val="007630E3"/>
    <w:rsid w:val="007642E0"/>
    <w:rsid w:val="00777097"/>
    <w:rsid w:val="00777224"/>
    <w:rsid w:val="00793FAD"/>
    <w:rsid w:val="007E2CBB"/>
    <w:rsid w:val="007E3962"/>
    <w:rsid w:val="007E7DB4"/>
    <w:rsid w:val="007F2EF7"/>
    <w:rsid w:val="0081660B"/>
    <w:rsid w:val="00822544"/>
    <w:rsid w:val="00857BE2"/>
    <w:rsid w:val="008634CF"/>
    <w:rsid w:val="00864D6F"/>
    <w:rsid w:val="00874B25"/>
    <w:rsid w:val="008B6CAF"/>
    <w:rsid w:val="008B7FEF"/>
    <w:rsid w:val="008D0D54"/>
    <w:rsid w:val="008F418B"/>
    <w:rsid w:val="00900113"/>
    <w:rsid w:val="009011FE"/>
    <w:rsid w:val="009105F1"/>
    <w:rsid w:val="0091764E"/>
    <w:rsid w:val="009271B5"/>
    <w:rsid w:val="0094612A"/>
    <w:rsid w:val="0095473C"/>
    <w:rsid w:val="00961F1A"/>
    <w:rsid w:val="00962806"/>
    <w:rsid w:val="00970189"/>
    <w:rsid w:val="00977F9A"/>
    <w:rsid w:val="009824C7"/>
    <w:rsid w:val="00984904"/>
    <w:rsid w:val="0098701F"/>
    <w:rsid w:val="00987EF8"/>
    <w:rsid w:val="0099605F"/>
    <w:rsid w:val="009B113F"/>
    <w:rsid w:val="009C2CC5"/>
    <w:rsid w:val="009C7983"/>
    <w:rsid w:val="009D1CCB"/>
    <w:rsid w:val="009E3A36"/>
    <w:rsid w:val="009E3E1E"/>
    <w:rsid w:val="009E3E4E"/>
    <w:rsid w:val="00A05B14"/>
    <w:rsid w:val="00A130EC"/>
    <w:rsid w:val="00A15903"/>
    <w:rsid w:val="00A31B5E"/>
    <w:rsid w:val="00A43DCB"/>
    <w:rsid w:val="00A54707"/>
    <w:rsid w:val="00A76EAC"/>
    <w:rsid w:val="00A93BB1"/>
    <w:rsid w:val="00B11E09"/>
    <w:rsid w:val="00B12674"/>
    <w:rsid w:val="00B279F1"/>
    <w:rsid w:val="00B33326"/>
    <w:rsid w:val="00B41A8B"/>
    <w:rsid w:val="00B4795F"/>
    <w:rsid w:val="00B52272"/>
    <w:rsid w:val="00B55B73"/>
    <w:rsid w:val="00B66252"/>
    <w:rsid w:val="00B66B22"/>
    <w:rsid w:val="00B7474F"/>
    <w:rsid w:val="00B863FB"/>
    <w:rsid w:val="00BB1FC6"/>
    <w:rsid w:val="00BC0026"/>
    <w:rsid w:val="00BF4E46"/>
    <w:rsid w:val="00C07734"/>
    <w:rsid w:val="00C21E2B"/>
    <w:rsid w:val="00C2703E"/>
    <w:rsid w:val="00C623AB"/>
    <w:rsid w:val="00C724EF"/>
    <w:rsid w:val="00C72E82"/>
    <w:rsid w:val="00C74CFB"/>
    <w:rsid w:val="00C9462D"/>
    <w:rsid w:val="00CA0FD7"/>
    <w:rsid w:val="00CA37CB"/>
    <w:rsid w:val="00CA5836"/>
    <w:rsid w:val="00CB146C"/>
    <w:rsid w:val="00CB5527"/>
    <w:rsid w:val="00CB5E78"/>
    <w:rsid w:val="00CC75FD"/>
    <w:rsid w:val="00CD3F9D"/>
    <w:rsid w:val="00CE1E69"/>
    <w:rsid w:val="00CE7428"/>
    <w:rsid w:val="00CF5602"/>
    <w:rsid w:val="00D049DF"/>
    <w:rsid w:val="00D23F92"/>
    <w:rsid w:val="00D33100"/>
    <w:rsid w:val="00D40DE7"/>
    <w:rsid w:val="00D51C41"/>
    <w:rsid w:val="00D51EE3"/>
    <w:rsid w:val="00D62F2A"/>
    <w:rsid w:val="00D637DF"/>
    <w:rsid w:val="00DB46A5"/>
    <w:rsid w:val="00DD4BB2"/>
    <w:rsid w:val="00DE5002"/>
    <w:rsid w:val="00E05EB4"/>
    <w:rsid w:val="00E079BC"/>
    <w:rsid w:val="00E17FCE"/>
    <w:rsid w:val="00E3573A"/>
    <w:rsid w:val="00E53984"/>
    <w:rsid w:val="00E6033D"/>
    <w:rsid w:val="00E76336"/>
    <w:rsid w:val="00E862EA"/>
    <w:rsid w:val="00EA5AD4"/>
    <w:rsid w:val="00EC10DF"/>
    <w:rsid w:val="00EC32C6"/>
    <w:rsid w:val="00EE2BC1"/>
    <w:rsid w:val="00EE4611"/>
    <w:rsid w:val="00EF2832"/>
    <w:rsid w:val="00F0307F"/>
    <w:rsid w:val="00F327CA"/>
    <w:rsid w:val="00F34434"/>
    <w:rsid w:val="00F34689"/>
    <w:rsid w:val="00F615FC"/>
    <w:rsid w:val="00FC3F19"/>
    <w:rsid w:val="00FE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DC9A08"/>
  <w15:chartTrackingRefBased/>
  <w15:docId w15:val="{3ABDC3C2-6A4A-4E16-8A01-5AD6479D0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605F"/>
  </w:style>
  <w:style w:type="paragraph" w:styleId="Titolo1">
    <w:name w:val="heading 1"/>
    <w:basedOn w:val="Normale"/>
    <w:next w:val="Normale"/>
    <w:link w:val="Titolo1Carattere"/>
    <w:uiPriority w:val="9"/>
    <w:qFormat/>
    <w:rsid w:val="0030259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AB2F68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0259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AB2F68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90011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AB2F68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0259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0259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02591"/>
    <w:rPr>
      <w:vertAlign w:val="superscript"/>
    </w:rPr>
  </w:style>
  <w:style w:type="paragraph" w:styleId="Intestazione">
    <w:name w:val="header"/>
    <w:basedOn w:val="Normale"/>
    <w:link w:val="IntestazioneCarattere"/>
    <w:unhideWhenUsed/>
    <w:rsid w:val="003025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302591"/>
  </w:style>
  <w:style w:type="paragraph" w:styleId="Pidipagina">
    <w:name w:val="footer"/>
    <w:basedOn w:val="Normale"/>
    <w:link w:val="PidipaginaCarattere"/>
    <w:uiPriority w:val="99"/>
    <w:unhideWhenUsed/>
    <w:rsid w:val="003025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2591"/>
  </w:style>
  <w:style w:type="paragraph" w:styleId="Titolo">
    <w:name w:val="Title"/>
    <w:basedOn w:val="Normale"/>
    <w:next w:val="Normale"/>
    <w:link w:val="TitoloCarattere"/>
    <w:uiPriority w:val="10"/>
    <w:qFormat/>
    <w:rsid w:val="00B55B73"/>
    <w:pPr>
      <w:spacing w:after="0" w:line="240" w:lineRule="auto"/>
      <w:contextualSpacing/>
    </w:pPr>
    <w:rPr>
      <w:rFonts w:asciiTheme="majorHAnsi" w:eastAsiaTheme="majorEastAsia" w:hAnsiTheme="majorHAnsi" w:cstheme="majorBidi"/>
      <w:b/>
      <w:color w:val="AB2F68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55B73"/>
    <w:rPr>
      <w:rFonts w:asciiTheme="majorHAnsi" w:eastAsiaTheme="majorEastAsia" w:hAnsiTheme="majorHAnsi" w:cstheme="majorBidi"/>
      <w:b/>
      <w:color w:val="AB2F68"/>
      <w:spacing w:val="-10"/>
      <w:kern w:val="28"/>
      <w:sz w:val="56"/>
      <w:szCs w:val="5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02591"/>
    <w:rPr>
      <w:rFonts w:asciiTheme="majorHAnsi" w:eastAsiaTheme="majorEastAsia" w:hAnsiTheme="majorHAnsi" w:cstheme="majorBidi"/>
      <w:color w:val="AB2F68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02591"/>
    <w:rPr>
      <w:rFonts w:asciiTheme="majorHAnsi" w:eastAsiaTheme="majorEastAsia" w:hAnsiTheme="majorHAnsi" w:cstheme="majorBidi"/>
      <w:color w:val="AB2F68"/>
      <w:sz w:val="26"/>
      <w:szCs w:val="26"/>
    </w:rPr>
  </w:style>
  <w:style w:type="paragraph" w:styleId="Nessunaspaziatura">
    <w:name w:val="No Spacing"/>
    <w:uiPriority w:val="1"/>
    <w:qFormat/>
    <w:rsid w:val="00B55B73"/>
    <w:pPr>
      <w:spacing w:after="0" w:line="240" w:lineRule="auto"/>
    </w:pPr>
  </w:style>
  <w:style w:type="paragraph" w:styleId="Sottotitolo">
    <w:name w:val="Subtitle"/>
    <w:basedOn w:val="Normale"/>
    <w:next w:val="Normale"/>
    <w:link w:val="SottotitoloCarattere"/>
    <w:uiPriority w:val="11"/>
    <w:qFormat/>
    <w:rsid w:val="00B55B7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55B73"/>
    <w:rPr>
      <w:rFonts w:eastAsiaTheme="minorEastAsia"/>
      <w:color w:val="5A5A5A" w:themeColor="text1" w:themeTint="A5"/>
      <w:spacing w:val="15"/>
    </w:rPr>
  </w:style>
  <w:style w:type="character" w:styleId="Enfasidelicata">
    <w:name w:val="Subtle Emphasis"/>
    <w:basedOn w:val="Carpredefinitoparagrafo"/>
    <w:uiPriority w:val="19"/>
    <w:qFormat/>
    <w:rsid w:val="00B55B73"/>
    <w:rPr>
      <w:i/>
      <w:iCs/>
      <w:color w:val="404040" w:themeColor="text1" w:themeTint="BF"/>
    </w:rPr>
  </w:style>
  <w:style w:type="character" w:styleId="Enfasicorsivo">
    <w:name w:val="Emphasis"/>
    <w:basedOn w:val="Carpredefinitoparagrafo"/>
    <w:uiPriority w:val="20"/>
    <w:qFormat/>
    <w:rsid w:val="00B55B73"/>
    <w:rPr>
      <w:i/>
      <w:iCs/>
    </w:rPr>
  </w:style>
  <w:style w:type="character" w:styleId="Enfasiintensa">
    <w:name w:val="Intense Emphasis"/>
    <w:basedOn w:val="Carpredefinitoparagrafo"/>
    <w:uiPriority w:val="21"/>
    <w:rsid w:val="00B55B73"/>
    <w:rPr>
      <w:i/>
      <w:iCs/>
      <w:color w:val="4472C4" w:themeColor="accent1"/>
    </w:rPr>
  </w:style>
  <w:style w:type="character" w:styleId="Enfasigrassetto">
    <w:name w:val="Strong"/>
    <w:basedOn w:val="Carpredefinitoparagrafo"/>
    <w:uiPriority w:val="22"/>
    <w:qFormat/>
    <w:rsid w:val="00B55B73"/>
    <w:rPr>
      <w:b/>
      <w:bCs/>
    </w:rPr>
  </w:style>
  <w:style w:type="character" w:styleId="Riferimentointenso">
    <w:name w:val="Intense Reference"/>
    <w:aliases w:val="Enfasi (Grassetto colorato)"/>
    <w:basedOn w:val="Carpredefinitoparagrafo"/>
    <w:uiPriority w:val="32"/>
    <w:rsid w:val="00B55B73"/>
    <w:rPr>
      <w:b/>
      <w:bCs/>
      <w:smallCaps/>
      <w:color w:val="4472C4" w:themeColor="accent1"/>
      <w:spacing w:val="5"/>
    </w:rPr>
  </w:style>
  <w:style w:type="paragraph" w:customStyle="1" w:styleId="Enfasigrassettocolorato">
    <w:name w:val="Enfasi (grassetto colorato)"/>
    <w:basedOn w:val="Normale"/>
    <w:next w:val="Normale"/>
    <w:link w:val="EnfasigrassettocoloratoCarattere"/>
    <w:rsid w:val="0099605F"/>
    <w:rPr>
      <w:b/>
      <w:color w:val="AB2F68"/>
    </w:rPr>
  </w:style>
  <w:style w:type="character" w:customStyle="1" w:styleId="Enfasi">
    <w:name w:val="Enfasi"/>
    <w:basedOn w:val="Carpredefinitoparagrafo"/>
    <w:uiPriority w:val="23"/>
    <w:qFormat/>
    <w:rsid w:val="0099605F"/>
    <w:rPr>
      <w:rFonts w:asciiTheme="minorHAnsi" w:hAnsiTheme="minorHAnsi"/>
      <w:b/>
      <w:color w:val="AB2F68"/>
    </w:rPr>
  </w:style>
  <w:style w:type="character" w:customStyle="1" w:styleId="EnfasigrassettocoloratoCarattere">
    <w:name w:val="Enfasi (grassetto colorato) Carattere"/>
    <w:basedOn w:val="Carpredefinitoparagrafo"/>
    <w:link w:val="Enfasigrassettocolorato"/>
    <w:rsid w:val="0099605F"/>
    <w:rPr>
      <w:b/>
      <w:color w:val="AB2F6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00113"/>
    <w:rPr>
      <w:rFonts w:asciiTheme="majorHAnsi" w:eastAsiaTheme="majorEastAsia" w:hAnsiTheme="majorHAnsi" w:cstheme="majorBidi"/>
      <w:color w:val="AB2F68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57A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57A70"/>
    <w:rPr>
      <w:color w:val="605E5C"/>
      <w:shd w:val="clear" w:color="auto" w:fill="E1DFDD"/>
    </w:rPr>
  </w:style>
  <w:style w:type="paragraph" w:styleId="NormaleWeb">
    <w:name w:val="Normal (Web)"/>
    <w:basedOn w:val="Normale"/>
    <w:rsid w:val="009C79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1660B"/>
    <w:pPr>
      <w:ind w:left="720"/>
      <w:contextualSpacing/>
    </w:pPr>
  </w:style>
  <w:style w:type="table" w:styleId="Grigliatabella">
    <w:name w:val="Table Grid"/>
    <w:basedOn w:val="Tabellanormale"/>
    <w:uiPriority w:val="39"/>
    <w:rsid w:val="009E3E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1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0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rive%20condivisi\1_Brand%20Identity%20e%20modelli\Modello_Documento_LVF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CD34B-8504-4E30-ADC2-565CBC74B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Modello_Documento_LVF</Template>
  <TotalTime>0</TotalTime>
  <Pages>3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Spigno</dc:creator>
  <cp:keywords/>
  <dc:description/>
  <cp:lastModifiedBy>Edoardo Allegrucci</cp:lastModifiedBy>
  <cp:revision>22</cp:revision>
  <cp:lastPrinted>2023-08-02T12:23:00Z</cp:lastPrinted>
  <dcterms:created xsi:type="dcterms:W3CDTF">2022-08-16T08:58:00Z</dcterms:created>
  <dcterms:modified xsi:type="dcterms:W3CDTF">2026-01-19T17:26:00Z</dcterms:modified>
</cp:coreProperties>
</file>